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A9D" w:rsidRDefault="0070531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-400049</wp:posOffset>
                </wp:positionH>
                <wp:positionV relativeFrom="paragraph">
                  <wp:posOffset>4200525</wp:posOffset>
                </wp:positionV>
                <wp:extent cx="2476500" cy="12382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531F" w:rsidRDefault="0070531F" w:rsidP="007053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Strokes are broken down into –</w:t>
                            </w:r>
                          </w:p>
                          <w:p w:rsidR="0070531F" w:rsidRDefault="0070531F" w:rsidP="007053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B- Body Position</w:t>
                            </w:r>
                          </w:p>
                          <w:p w:rsidR="0070531F" w:rsidRDefault="0070531F" w:rsidP="007053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L- Leg Kick</w:t>
                            </w:r>
                          </w:p>
                          <w:p w:rsidR="0070531F" w:rsidRDefault="0070531F" w:rsidP="0070531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Arm Action</w:t>
                            </w:r>
                          </w:p>
                          <w:p w:rsidR="0070531F" w:rsidRDefault="0070531F" w:rsidP="0070531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Breathing</w:t>
                            </w:r>
                          </w:p>
                          <w:p w:rsidR="0070531F" w:rsidRPr="0070531F" w:rsidRDefault="0070531F" w:rsidP="0070531F">
                            <w:pPr>
                              <w:ind w:left="195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T- Timing </w:t>
                            </w:r>
                          </w:p>
                          <w:p w:rsidR="0070531F" w:rsidRDefault="007053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1.5pt;margin-top:330.75pt;width:19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" fillcolor="white [3201]" strokeweight=".5pt">
                <v:textbox>
                  <w:txbxContent>
                    <w:p w:rsidR="0070531F" w:rsidRDefault="0070531F" w:rsidP="0070531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Strokes are broken down into –</w:t>
                      </w:r>
                    </w:p>
                    <w:p w:rsidR="0070531F" w:rsidRDefault="0070531F" w:rsidP="0070531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B- Body Position</w:t>
                      </w:r>
                    </w:p>
                    <w:p w:rsidR="0070531F" w:rsidRDefault="0070531F" w:rsidP="0070531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L- Leg Kick</w:t>
                      </w:r>
                    </w:p>
                    <w:p w:rsidR="0070531F" w:rsidRDefault="0070531F" w:rsidP="0070531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Arm Action</w:t>
                      </w:r>
                    </w:p>
                    <w:p w:rsidR="0070531F" w:rsidRDefault="0070531F" w:rsidP="0070531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Breathing</w:t>
                      </w:r>
                    </w:p>
                    <w:p w:rsidR="0070531F" w:rsidRPr="0070531F" w:rsidRDefault="0070531F" w:rsidP="0070531F">
                      <w:pPr>
                        <w:ind w:left="195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T- Timing </w:t>
                      </w:r>
                    </w:p>
                    <w:p w:rsidR="0070531F" w:rsidRDefault="0070531F"/>
                  </w:txbxContent>
                </v:textbox>
              </v:shape>
            </w:pict>
          </mc:Fallback>
        </mc:AlternateContent>
      </w:r>
      <w:r w:rsidR="00EF5EB2">
        <w:rPr>
          <w:noProof/>
        </w:rPr>
        <w:drawing>
          <wp:anchor distT="0" distB="0" distL="114300" distR="114300" simplePos="0" relativeHeight="251664384" behindDoc="1" locked="0" layoutInCell="1" allowOverlap="1" wp14:anchorId="577E4636" wp14:editId="22587B8E">
            <wp:simplePos x="0" y="0"/>
            <wp:positionH relativeFrom="column">
              <wp:posOffset>-914400</wp:posOffset>
            </wp:positionH>
            <wp:positionV relativeFrom="paragraph">
              <wp:posOffset>-904603</wp:posOffset>
            </wp:positionV>
            <wp:extent cx="7554686" cy="10678339"/>
            <wp:effectExtent l="0" t="0" r="1905" b="254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8CCAE" wp14:editId="1620FDBD">
                <wp:simplePos x="0" y="0"/>
                <wp:positionH relativeFrom="column">
                  <wp:posOffset>-545563</wp:posOffset>
                </wp:positionH>
                <wp:positionV relativeFrom="paragraph">
                  <wp:posOffset>403860</wp:posOffset>
                </wp:positionV>
                <wp:extent cx="6822830" cy="8968154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830" cy="8968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70531F" w:rsidRDefault="009F68F5" w:rsidP="007053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531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Types of </w:t>
                            </w:r>
                            <w:r w:rsidRPr="0070531F">
                              <w:rPr>
                                <w:b/>
                                <w:sz w:val="28"/>
                                <w:szCs w:val="28"/>
                              </w:rPr>
                              <w:t>Swimming strokes</w:t>
                            </w:r>
                          </w:p>
                          <w:p w:rsidR="009F68F5" w:rsidRDefault="009F68F5" w:rsidP="00533E3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Front</w:t>
                            </w:r>
                            <w:r w:rsidR="007053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crawl- </w:t>
                            </w:r>
                            <w:r>
                              <w:t>Face in, bilateral breathing, flutter kick, over arm recovery</w:t>
                            </w:r>
                          </w:p>
                          <w:p w:rsidR="009F68F5" w:rsidRDefault="009F68F5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A1B145" wp14:editId="141A77C4">
                                  <wp:extent cx="1658327" cy="6667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76114" t="41380" r="7766" b="47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305" cy="671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531F" w:rsidRDefault="0070531F" w:rsidP="00533E3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Backcrawl- </w:t>
                            </w:r>
                            <w:r>
                              <w:t>– Head back, long legs, over arm recovery</w:t>
                            </w: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031DD" wp14:editId="3525DF0D">
                                  <wp:extent cx="1635088" cy="542925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4458" t="42857" r="42500" b="317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908" cy="551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531F" w:rsidRDefault="0070531F" w:rsidP="00533E3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Breaststroke- </w:t>
                            </w:r>
                            <w:r>
                              <w:t>Arms pull around and forward, legs kick out and around,</w:t>
                            </w:r>
                            <w:r w:rsidRPr="0070531F">
                              <w:t xml:space="preserve"> </w:t>
                            </w:r>
                            <w:r>
                              <w:t>breathing to the front</w:t>
                            </w: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C3447" wp14:editId="261E70B2">
                                  <wp:extent cx="3171825" cy="5810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8641" t="52019" r="36018" b="299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531F" w:rsidRDefault="0070531F" w:rsidP="00533E3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Butterfly- </w:t>
                            </w:r>
                            <w:r>
                              <w:t>– Dolphin kick, undulating action from head, arms working simultaneously, breathing to front after every arm pull</w:t>
                            </w: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E1386" wp14:editId="56DFAB09">
                                  <wp:extent cx="2886075" cy="596514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9972" t="45813" r="35353" b="34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2822" cy="604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Pr="0070531F" w:rsidRDefault="0070531F" w:rsidP="007053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531F">
                              <w:rPr>
                                <w:b/>
                                <w:sz w:val="28"/>
                                <w:szCs w:val="28"/>
                              </w:rPr>
                              <w:t>Swimming skills</w:t>
                            </w:r>
                          </w:p>
                          <w:p w:rsidR="0070531F" w:rsidRDefault="0070531F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0531F" w:rsidRDefault="0070531F" w:rsidP="00533E35">
                            <w:r w:rsidRPr="0070531F">
                              <w:rPr>
                                <w:b/>
                                <w:sz w:val="28"/>
                                <w:szCs w:val="28"/>
                              </w:rPr>
                              <w:t>Floating -</w:t>
                            </w:r>
                            <w:r>
                              <w:t xml:space="preserve"> supine &amp; prone</w:t>
                            </w:r>
                          </w:p>
                          <w:p w:rsidR="0070531F" w:rsidRDefault="0070531F" w:rsidP="00533E35">
                            <w:r w:rsidRPr="0070531F">
                              <w:rPr>
                                <w:b/>
                                <w:sz w:val="28"/>
                                <w:szCs w:val="28"/>
                              </w:rPr>
                              <w:t>Push &amp; Gliding -</w:t>
                            </w:r>
                            <w:r>
                              <w:t xml:space="preserve"> front &amp; back arms extended</w:t>
                            </w:r>
                          </w:p>
                          <w:p w:rsidR="0070531F" w:rsidRDefault="0070531F" w:rsidP="00533E35">
                            <w:r w:rsidRPr="00712C5A">
                              <w:rPr>
                                <w:b/>
                                <w:sz w:val="28"/>
                                <w:szCs w:val="28"/>
                              </w:rPr>
                              <w:t>Sculling –</w:t>
                            </w:r>
                            <w:r>
                              <w:t xml:space="preserve"> head first &amp; feet first</w:t>
                            </w:r>
                          </w:p>
                          <w:p w:rsidR="0070531F" w:rsidRDefault="0070531F" w:rsidP="00533E35">
                            <w:r w:rsidRPr="00712C5A">
                              <w:rPr>
                                <w:b/>
                                <w:sz w:val="28"/>
                                <w:szCs w:val="28"/>
                              </w:rPr>
                              <w:t>Surface dives -</w:t>
                            </w:r>
                            <w:r>
                              <w:t xml:space="preserve"> head first &amp; feet first</w:t>
                            </w:r>
                          </w:p>
                          <w:p w:rsidR="0070531F" w:rsidRDefault="0070531F" w:rsidP="00533E35">
                            <w:r w:rsidRPr="00712C5A">
                              <w:rPr>
                                <w:b/>
                                <w:sz w:val="28"/>
                                <w:szCs w:val="28"/>
                              </w:rPr>
                              <w:t>Treading Water -</w:t>
                            </w:r>
                            <w:r>
                              <w:t xml:space="preserve"> arms sculling, breaststroke legs</w:t>
                            </w:r>
                          </w:p>
                          <w:p w:rsidR="00712C5A" w:rsidRPr="00712C5A" w:rsidRDefault="00712C5A" w:rsidP="00533E35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Straddle Jump- </w:t>
                            </w:r>
                            <w:r w:rsidRPr="00712C5A">
                              <w:rPr>
                                <w:rFonts w:cstheme="minorHAnsi"/>
                                <w:bCs/>
                                <w:color w:val="000000" w:themeColor="text1"/>
                              </w:rPr>
                              <w:t>The purpose of a straddle jump is to not get your head wet</w:t>
                            </w:r>
                          </w:p>
                          <w:p w:rsidR="007F3B5E" w:rsidRDefault="007F3B5E" w:rsidP="007F3B5E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F3B5E" w:rsidRDefault="007F3B5E" w:rsidP="007F3B5E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7F3B5E" w:rsidRDefault="007F3B5E" w:rsidP="007F3B5E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3B5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Keywords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Pr="007F3B5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3B5E" w:rsidRDefault="007F3B5E" w:rsidP="007F3B5E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Supine</w:t>
                            </w:r>
                          </w:p>
                          <w:p w:rsidR="007F3B5E" w:rsidRDefault="007F3B5E" w:rsidP="007F3B5E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Prone</w:t>
                            </w:r>
                          </w:p>
                          <w:p w:rsidR="007F3B5E" w:rsidRDefault="007F3B5E" w:rsidP="007F3B5E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Alternate</w:t>
                            </w:r>
                            <w:bookmarkStart w:id="0" w:name="_GoBack"/>
                            <w:bookmarkEnd w:id="0"/>
                          </w:p>
                          <w:p w:rsidR="007F3B5E" w:rsidRPr="007F3B5E" w:rsidRDefault="007F3B5E" w:rsidP="007F3B5E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Simultaneous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CCAE" id="Text Box 5" o:spid="_x0000_s1027" type="#_x0000_t202" style="position:absolute;margin-left:-42.95pt;margin-top:31.8pt;width:537.25pt;height:70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" filled="f" stroked="f" strokeweight=".5pt">
                <v:textbox>
                  <w:txbxContent>
                    <w:p w:rsidR="00533E35" w:rsidRPr="0070531F" w:rsidRDefault="009F68F5" w:rsidP="007053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0531F">
                        <w:rPr>
                          <w:b/>
                          <w:sz w:val="28"/>
                          <w:szCs w:val="28"/>
                        </w:rPr>
                        <w:t xml:space="preserve">Types of </w:t>
                      </w:r>
                      <w:r w:rsidRPr="0070531F">
                        <w:rPr>
                          <w:b/>
                          <w:sz w:val="28"/>
                          <w:szCs w:val="28"/>
                        </w:rPr>
                        <w:t>Swimming strokes</w:t>
                      </w:r>
                    </w:p>
                    <w:p w:rsidR="009F68F5" w:rsidRDefault="009F68F5" w:rsidP="00533E3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Front</w:t>
                      </w:r>
                      <w:r w:rsidR="007053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crawl- </w:t>
                      </w:r>
                      <w:r>
                        <w:t>Face in, bilateral breathing, flutter kick, over arm recovery</w:t>
                      </w:r>
                    </w:p>
                    <w:p w:rsidR="009F68F5" w:rsidRDefault="009F68F5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A1B145" wp14:editId="141A77C4">
                            <wp:extent cx="1658327" cy="6667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76114" t="41380" r="7766" b="47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0305" cy="671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531F" w:rsidRDefault="0070531F" w:rsidP="00533E3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Backcrawl- </w:t>
                      </w:r>
                      <w:r>
                        <w:t>– Head back, long legs, over arm recovery</w:t>
                      </w: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2031DD" wp14:editId="3525DF0D">
                            <wp:extent cx="1635088" cy="542925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4458" t="42857" r="42500" b="317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0908" cy="5514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531F" w:rsidRDefault="0070531F" w:rsidP="00533E3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Breaststroke- </w:t>
                      </w:r>
                      <w:r>
                        <w:t>Arms pull around and forward, legs kick out and around,</w:t>
                      </w:r>
                      <w:r w:rsidRPr="0070531F">
                        <w:t xml:space="preserve"> </w:t>
                      </w:r>
                      <w:r>
                        <w:t>breathing to the front</w:t>
                      </w: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6C3447" wp14:editId="261E70B2">
                            <wp:extent cx="3171825" cy="5810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8641" t="52019" r="36018" b="299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1825" cy="581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531F" w:rsidRDefault="0070531F" w:rsidP="00533E35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Butterfly- </w:t>
                      </w:r>
                      <w:r>
                        <w:t>– Dolphin kick, undulating action from head, arms working simultaneously, breathing to front after every arm pull</w:t>
                      </w: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1E1386" wp14:editId="56DFAB09">
                            <wp:extent cx="2886075" cy="596514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9972" t="45813" r="35353" b="34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2822" cy="604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Pr="0070531F" w:rsidRDefault="0070531F" w:rsidP="007053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0531F">
                        <w:rPr>
                          <w:b/>
                          <w:sz w:val="28"/>
                          <w:szCs w:val="28"/>
                        </w:rPr>
                        <w:t>Swimming skills</w:t>
                      </w:r>
                    </w:p>
                    <w:p w:rsidR="0070531F" w:rsidRDefault="0070531F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70531F" w:rsidRDefault="0070531F" w:rsidP="00533E35">
                      <w:r w:rsidRPr="0070531F">
                        <w:rPr>
                          <w:b/>
                          <w:sz w:val="28"/>
                          <w:szCs w:val="28"/>
                        </w:rPr>
                        <w:t>Floating -</w:t>
                      </w:r>
                      <w:r>
                        <w:t xml:space="preserve"> supine &amp; prone</w:t>
                      </w:r>
                    </w:p>
                    <w:p w:rsidR="0070531F" w:rsidRDefault="0070531F" w:rsidP="00533E35">
                      <w:r w:rsidRPr="0070531F">
                        <w:rPr>
                          <w:b/>
                          <w:sz w:val="28"/>
                          <w:szCs w:val="28"/>
                        </w:rPr>
                        <w:t>Push &amp; Gliding -</w:t>
                      </w:r>
                      <w:r>
                        <w:t xml:space="preserve"> front &amp; back arms extended</w:t>
                      </w:r>
                    </w:p>
                    <w:p w:rsidR="0070531F" w:rsidRDefault="0070531F" w:rsidP="00533E35">
                      <w:r w:rsidRPr="00712C5A">
                        <w:rPr>
                          <w:b/>
                          <w:sz w:val="28"/>
                          <w:szCs w:val="28"/>
                        </w:rPr>
                        <w:t>Sculling –</w:t>
                      </w:r>
                      <w:r>
                        <w:t xml:space="preserve"> head first &amp; feet first</w:t>
                      </w:r>
                    </w:p>
                    <w:p w:rsidR="0070531F" w:rsidRDefault="0070531F" w:rsidP="00533E35">
                      <w:r w:rsidRPr="00712C5A">
                        <w:rPr>
                          <w:b/>
                          <w:sz w:val="28"/>
                          <w:szCs w:val="28"/>
                        </w:rPr>
                        <w:t>Surface dives -</w:t>
                      </w:r>
                      <w:r>
                        <w:t xml:space="preserve"> head first &amp; feet first</w:t>
                      </w:r>
                    </w:p>
                    <w:p w:rsidR="0070531F" w:rsidRDefault="0070531F" w:rsidP="00533E35">
                      <w:r w:rsidRPr="00712C5A">
                        <w:rPr>
                          <w:b/>
                          <w:sz w:val="28"/>
                          <w:szCs w:val="28"/>
                        </w:rPr>
                        <w:t>Treading Water -</w:t>
                      </w:r>
                      <w:r>
                        <w:t xml:space="preserve"> arms sculling, breaststroke legs</w:t>
                      </w:r>
                    </w:p>
                    <w:p w:rsidR="00712C5A" w:rsidRPr="00712C5A" w:rsidRDefault="00712C5A" w:rsidP="00533E35">
                      <w:pPr>
                        <w:rPr>
                          <w:rFonts w:cstheme="minorHAnsi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Straddle Jump- </w:t>
                      </w:r>
                      <w:r w:rsidRPr="00712C5A">
                        <w:rPr>
                          <w:rFonts w:cstheme="minorHAnsi"/>
                          <w:bCs/>
                          <w:color w:val="000000" w:themeColor="text1"/>
                        </w:rPr>
                        <w:t>The purpose of a straddle jump is to not get your head wet</w:t>
                      </w:r>
                    </w:p>
                    <w:p w:rsidR="007F3B5E" w:rsidRDefault="007F3B5E" w:rsidP="007F3B5E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:rsidR="007F3B5E" w:rsidRDefault="007F3B5E" w:rsidP="007F3B5E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:rsidR="007F3B5E" w:rsidRDefault="007F3B5E" w:rsidP="007F3B5E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F3B5E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Keywords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Pr="007F3B5E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F3B5E" w:rsidRDefault="007F3B5E" w:rsidP="007F3B5E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Supine</w:t>
                      </w:r>
                    </w:p>
                    <w:p w:rsidR="007F3B5E" w:rsidRDefault="007F3B5E" w:rsidP="007F3B5E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Prone</w:t>
                      </w:r>
                    </w:p>
                    <w:p w:rsidR="007F3B5E" w:rsidRDefault="007F3B5E" w:rsidP="007F3B5E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Alternate</w:t>
                      </w:r>
                      <w:bookmarkStart w:id="1" w:name="_GoBack"/>
                      <w:bookmarkEnd w:id="1"/>
                    </w:p>
                    <w:p w:rsidR="007F3B5E" w:rsidRPr="007F3B5E" w:rsidRDefault="007F3B5E" w:rsidP="007F3B5E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Simultaneous 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2FCED" wp14:editId="0F9DCB98">
                <wp:simplePos x="0" y="0"/>
                <wp:positionH relativeFrom="column">
                  <wp:posOffset>105410</wp:posOffset>
                </wp:positionH>
                <wp:positionV relativeFrom="paragraph">
                  <wp:posOffset>-302162</wp:posOffset>
                </wp:positionV>
                <wp:extent cx="4264269" cy="325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32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9F68F5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Year 7 Swimming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FCED" id="Text Box 4" o:spid="_x0000_s1028" type="#_x0000_t202" style="position:absolute;margin-left:8.3pt;margin-top:-23.8pt;width:335.75pt;height:2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" filled="f" stroked="f" strokeweight=".5pt">
                <v:textbox>
                  <w:txbxContent>
                    <w:p w:rsidR="00533E35" w:rsidRPr="00533E35" w:rsidRDefault="009F68F5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Year 7 Swimming 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8423D" wp14:editId="7331E497">
                <wp:simplePos x="0" y="0"/>
                <wp:positionH relativeFrom="column">
                  <wp:posOffset>1160145</wp:posOffset>
                </wp:positionH>
                <wp:positionV relativeFrom="paragraph">
                  <wp:posOffset>-689073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9F68F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8423D" id="Text Box 2" o:spid="_x0000_s1029" type="#_x0000_t202" style="position:absolute;margin-left:91.35pt;margin-top:-54.2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" filled="f" stroked="f" strokeweight=".5pt">
                <v:textbox>
                  <w:txbxContent>
                    <w:p w:rsidR="00533E35" w:rsidRPr="00533E35" w:rsidRDefault="009F68F5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34C4"/>
    <w:multiLevelType w:val="hybridMultilevel"/>
    <w:tmpl w:val="183AC6A0"/>
    <w:lvl w:ilvl="0" w:tplc="D484546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15B58"/>
    <w:multiLevelType w:val="hybridMultilevel"/>
    <w:tmpl w:val="A5CE836A"/>
    <w:lvl w:ilvl="0" w:tplc="52223390">
      <w:start w:val="1"/>
      <w:numFmt w:val="upperLetter"/>
      <w:lvlText w:val="%1-"/>
      <w:lvlJc w:val="left"/>
      <w:pPr>
        <w:ind w:left="5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75" w:hanging="360"/>
      </w:pPr>
    </w:lvl>
    <w:lvl w:ilvl="2" w:tplc="0809001B" w:tentative="1">
      <w:start w:val="1"/>
      <w:numFmt w:val="lowerRoman"/>
      <w:lvlText w:val="%3."/>
      <w:lvlJc w:val="right"/>
      <w:pPr>
        <w:ind w:left="1995" w:hanging="180"/>
      </w:pPr>
    </w:lvl>
    <w:lvl w:ilvl="3" w:tplc="0809000F" w:tentative="1">
      <w:start w:val="1"/>
      <w:numFmt w:val="decimal"/>
      <w:lvlText w:val="%4."/>
      <w:lvlJc w:val="left"/>
      <w:pPr>
        <w:ind w:left="2715" w:hanging="360"/>
      </w:pPr>
    </w:lvl>
    <w:lvl w:ilvl="4" w:tplc="08090019" w:tentative="1">
      <w:start w:val="1"/>
      <w:numFmt w:val="lowerLetter"/>
      <w:lvlText w:val="%5."/>
      <w:lvlJc w:val="left"/>
      <w:pPr>
        <w:ind w:left="3435" w:hanging="360"/>
      </w:pPr>
    </w:lvl>
    <w:lvl w:ilvl="5" w:tplc="0809001B" w:tentative="1">
      <w:start w:val="1"/>
      <w:numFmt w:val="lowerRoman"/>
      <w:lvlText w:val="%6."/>
      <w:lvlJc w:val="right"/>
      <w:pPr>
        <w:ind w:left="4155" w:hanging="180"/>
      </w:pPr>
    </w:lvl>
    <w:lvl w:ilvl="6" w:tplc="0809000F" w:tentative="1">
      <w:start w:val="1"/>
      <w:numFmt w:val="decimal"/>
      <w:lvlText w:val="%7."/>
      <w:lvlJc w:val="left"/>
      <w:pPr>
        <w:ind w:left="4875" w:hanging="360"/>
      </w:pPr>
    </w:lvl>
    <w:lvl w:ilvl="7" w:tplc="08090019" w:tentative="1">
      <w:start w:val="1"/>
      <w:numFmt w:val="lowerLetter"/>
      <w:lvlText w:val="%8."/>
      <w:lvlJc w:val="left"/>
      <w:pPr>
        <w:ind w:left="5595" w:hanging="360"/>
      </w:pPr>
    </w:lvl>
    <w:lvl w:ilvl="8" w:tplc="08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3DA23D48"/>
    <w:multiLevelType w:val="hybridMultilevel"/>
    <w:tmpl w:val="A732D310"/>
    <w:lvl w:ilvl="0" w:tplc="74007F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D3376"/>
    <w:multiLevelType w:val="hybridMultilevel"/>
    <w:tmpl w:val="DDACBE66"/>
    <w:lvl w:ilvl="0" w:tplc="DFB4AB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485184"/>
    <w:multiLevelType w:val="hybridMultilevel"/>
    <w:tmpl w:val="DDACBE66"/>
    <w:lvl w:ilvl="0" w:tplc="DFB4AB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8F5"/>
    <w:rsid w:val="004A2A67"/>
    <w:rsid w:val="004E2E96"/>
    <w:rsid w:val="00526AE9"/>
    <w:rsid w:val="00533E35"/>
    <w:rsid w:val="00552B28"/>
    <w:rsid w:val="0070531F"/>
    <w:rsid w:val="00712C5A"/>
    <w:rsid w:val="007F3B5E"/>
    <w:rsid w:val="00876E6C"/>
    <w:rsid w:val="009F68F5"/>
    <w:rsid w:val="00AF025C"/>
    <w:rsid w:val="00D67AA2"/>
    <w:rsid w:val="00EB2E8C"/>
    <w:rsid w:val="00E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AB667"/>
  <w15:chartTrackingRefBased/>
  <w15:docId w15:val="{612F7278-E8C8-45C0-A238-861F9389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53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Downloads\SHV%20Knowledge%20Organiser%20Template%20(6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SHV Knowledge Organiser Template (6)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C. Malloy</dc:creator>
  <cp:keywords/>
  <dc:description/>
  <cp:lastModifiedBy>Ms C. Malloy</cp:lastModifiedBy>
  <cp:revision>1</cp:revision>
  <dcterms:created xsi:type="dcterms:W3CDTF">2022-10-03T12:02:00Z</dcterms:created>
  <dcterms:modified xsi:type="dcterms:W3CDTF">2022-10-03T12:37:00Z</dcterms:modified>
</cp:coreProperties>
</file>